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69D3B" w14:textId="77777777" w:rsidR="00C619FC" w:rsidRPr="00871960" w:rsidRDefault="00C619FC" w:rsidP="0032533C">
      <w:pPr>
        <w:pStyle w:val="Heading1"/>
        <w:rPr>
          <w:sz w:val="48"/>
          <w:szCs w:val="48"/>
        </w:rPr>
      </w:pPr>
      <w:r w:rsidRPr="00871960">
        <w:rPr>
          <w:sz w:val="48"/>
          <w:szCs w:val="48"/>
        </w:rPr>
        <w:t>Understanding Writing Assignments </w:t>
      </w:r>
    </w:p>
    <w:p w14:paraId="657A82C0" w14:textId="7468880C" w:rsidR="00C619FC" w:rsidRPr="0032533C" w:rsidRDefault="00C619FC" w:rsidP="0032533C">
      <w:pPr>
        <w:pStyle w:val="Subtitle"/>
      </w:pPr>
      <w:r w:rsidRPr="00B50B50">
        <w:t>Adapted from a presentation by Jennifer Miller, PhD, faculty in English </w:t>
      </w:r>
    </w:p>
    <w:p w14:paraId="27F6E4E8" w14:textId="77777777" w:rsidR="00C619FC" w:rsidRPr="00B50B50" w:rsidRDefault="00C619FC" w:rsidP="0032533C">
      <w:pPr>
        <w:spacing w:before="240"/>
      </w:pPr>
      <w:r w:rsidRPr="00B50B50">
        <w:t>You can channel your hard work on a writing assignment in the right direction by carefully following the instructions your instructor has given you! Three strategies below can help you improve your skills at understanding expectations for writing assignments.  </w:t>
      </w:r>
    </w:p>
    <w:p w14:paraId="45B85400" w14:textId="77777777" w:rsidR="00C619FC" w:rsidRPr="00B50B50" w:rsidRDefault="00C619FC" w:rsidP="00B50B50">
      <w:pPr>
        <w:pStyle w:val="Heading2"/>
      </w:pPr>
      <w:r w:rsidRPr="00B50B50">
        <w:t>Read the Directions </w:t>
      </w:r>
    </w:p>
    <w:p w14:paraId="4B7B54EC" w14:textId="77777777" w:rsidR="00C619FC" w:rsidRPr="00B50B50" w:rsidRDefault="00C619FC" w:rsidP="00B50B50">
      <w:pPr>
        <w:ind w:firstLine="720"/>
        <w:rPr>
          <w:rFonts w:ascii="Aptos Display" w:hAnsi="Aptos Display"/>
        </w:rPr>
      </w:pPr>
      <w:r w:rsidRPr="00B50B50">
        <w:rPr>
          <w:rStyle w:val="Heading3Char"/>
          <w:rFonts w:ascii="Aptos Display" w:hAnsi="Aptos Display"/>
        </w:rPr>
        <w:t>Timing:</w:t>
      </w:r>
      <w:r w:rsidRPr="00B50B50">
        <w:rPr>
          <w:rStyle w:val="normaltextrun"/>
          <w:rFonts w:ascii="Aptos Display" w:hAnsi="Aptos Display" w:cs="Calibri"/>
          <w:sz w:val="22"/>
          <w:szCs w:val="22"/>
        </w:rPr>
        <w:t xml:space="preserve"> </w:t>
      </w:r>
      <w:r w:rsidRPr="00B50B50">
        <w:t xml:space="preserve">Read the directions right away so that you can ask questions and </w:t>
      </w:r>
      <w:proofErr w:type="gramStart"/>
      <w:r w:rsidRPr="00B50B50">
        <w:t>plan ahead</w:t>
      </w:r>
      <w:proofErr w:type="gramEnd"/>
      <w:r w:rsidRPr="00B50B50">
        <w:t>!</w:t>
      </w:r>
      <w:r w:rsidRPr="00B50B50">
        <w:rPr>
          <w:rStyle w:val="normaltextrun"/>
          <w:rFonts w:ascii="Aptos Display" w:hAnsi="Aptos Display" w:cs="Calibri"/>
          <w:sz w:val="22"/>
          <w:szCs w:val="22"/>
        </w:rPr>
        <w:t> </w:t>
      </w:r>
      <w:r w:rsidRPr="00B50B50">
        <w:rPr>
          <w:rStyle w:val="eop"/>
          <w:rFonts w:ascii="Aptos Display" w:hAnsi="Aptos Display" w:cs="Calibri"/>
          <w:sz w:val="22"/>
          <w:szCs w:val="22"/>
        </w:rPr>
        <w:t> </w:t>
      </w:r>
    </w:p>
    <w:p w14:paraId="5575C22B" w14:textId="77777777" w:rsidR="00C619FC" w:rsidRPr="00B50B50" w:rsidRDefault="00C619FC" w:rsidP="00B50B50">
      <w:pPr>
        <w:ind w:left="720"/>
      </w:pPr>
      <w:r w:rsidRPr="00B50B50">
        <w:rPr>
          <w:rStyle w:val="Heading3Char"/>
        </w:rPr>
        <w:t>Due dates:</w:t>
      </w:r>
      <w:r w:rsidRPr="00B50B50">
        <w:t xml:space="preserve"> When is the final essay due? Are there any smaller due dates along the way? Plan out when you will work on different parts of the assignment based on these dates.  </w:t>
      </w:r>
    </w:p>
    <w:p w14:paraId="21A6BCB2" w14:textId="1D13945E" w:rsidR="00C619FC" w:rsidRPr="00B50B50" w:rsidRDefault="00C619FC" w:rsidP="00B50B50">
      <w:pPr>
        <w:ind w:left="720"/>
      </w:pPr>
      <w:r w:rsidRPr="00B50B50">
        <w:rPr>
          <w:rStyle w:val="Heading3Char"/>
        </w:rPr>
        <w:t>Grading criteria:</w:t>
      </w:r>
      <w:r w:rsidRPr="00B50B50">
        <w:t xml:space="preserve"> </w:t>
      </w:r>
      <w:r w:rsidR="00B50B50" w:rsidRPr="00B50B50">
        <w:t>I</w:t>
      </w:r>
      <w:r w:rsidRPr="00B50B50">
        <w:t>f there is a rubric, what aspects of writing are worth the most points? Prioritize spending time improving those elements of your paper.  </w:t>
      </w:r>
    </w:p>
    <w:p w14:paraId="14A1C0AC" w14:textId="77777777" w:rsidR="00C619FC" w:rsidRPr="00B50B50" w:rsidRDefault="00C619FC" w:rsidP="00B50B50">
      <w:pPr>
        <w:pStyle w:val="Heading2"/>
      </w:pPr>
      <w:r w:rsidRPr="00B50B50">
        <w:t>Figure out the Assignment’s Purpose </w:t>
      </w:r>
    </w:p>
    <w:p w14:paraId="1C694F51" w14:textId="77777777" w:rsidR="00C619FC" w:rsidRPr="00B50B50" w:rsidRDefault="00C619FC" w:rsidP="00B50B50">
      <w:pPr>
        <w:ind w:left="720"/>
      </w:pPr>
      <w:proofErr w:type="gramStart"/>
      <w:r w:rsidRPr="00B50B50">
        <w:rPr>
          <w:rStyle w:val="Heading3Char"/>
        </w:rPr>
        <w:t>Overall</w:t>
      </w:r>
      <w:proofErr w:type="gramEnd"/>
      <w:r w:rsidRPr="00B50B50">
        <w:rPr>
          <w:rStyle w:val="Heading3Char"/>
        </w:rPr>
        <w:t xml:space="preserve"> Purpose:</w:t>
      </w:r>
      <w:r w:rsidRPr="00B50B50">
        <w:t xml:space="preserve"> Decide the main purpose of the essay: What are you trying to accomplish? Who is the intended audience? What skills is your professor helping you practice? </w:t>
      </w:r>
    </w:p>
    <w:p w14:paraId="6CC82E41" w14:textId="1925F69A" w:rsidR="00C619FC" w:rsidRPr="00B50B50" w:rsidRDefault="00C619FC" w:rsidP="0032533C">
      <w:pPr>
        <w:ind w:left="720"/>
        <w:sectPr w:rsidR="00C619FC" w:rsidRPr="00B50B50">
          <w:headerReference w:type="default" r:id="rId11"/>
          <w:footerReference w:type="default" r:id="rId12"/>
          <w:pgSz w:w="12240" w:h="15840"/>
          <w:pgMar w:top="432" w:right="1440" w:bottom="1440" w:left="1440" w:header="720" w:footer="720" w:gutter="0"/>
          <w:cols w:space="720"/>
          <w:docGrid w:linePitch="360"/>
        </w:sectPr>
      </w:pPr>
      <w:r w:rsidRPr="00B50B50">
        <w:rPr>
          <w:rStyle w:val="Heading3Char"/>
        </w:rPr>
        <w:t>Key Words:</w:t>
      </w:r>
      <w:r w:rsidRPr="00B50B50">
        <w:t xml:space="preserve"> Watch for key words in the assignment that tell you what to do. They may include:</w:t>
      </w:r>
    </w:p>
    <w:p w14:paraId="5B434DB3" w14:textId="77777777" w:rsidR="00C619FC" w:rsidRPr="00C619FC" w:rsidRDefault="00C619FC" w:rsidP="0032533C">
      <w:pPr>
        <w:pStyle w:val="ListParagraph"/>
        <w:numPr>
          <w:ilvl w:val="0"/>
          <w:numId w:val="43"/>
        </w:numPr>
        <w:spacing w:after="0" w:line="240" w:lineRule="auto"/>
      </w:pPr>
      <w:r w:rsidRPr="00C619FC">
        <w:t>Analyze </w:t>
      </w:r>
    </w:p>
    <w:p w14:paraId="4008A8B7" w14:textId="0CFAA581" w:rsidR="00C619FC" w:rsidRPr="00B50B50" w:rsidRDefault="00C619FC" w:rsidP="0032533C">
      <w:pPr>
        <w:pStyle w:val="ListParagraph"/>
        <w:numPr>
          <w:ilvl w:val="0"/>
          <w:numId w:val="43"/>
        </w:numPr>
        <w:spacing w:after="0" w:line="240" w:lineRule="auto"/>
      </w:pPr>
      <w:r w:rsidRPr="00B50B50">
        <w:t>Compare</w:t>
      </w:r>
    </w:p>
    <w:p w14:paraId="10217DEB" w14:textId="1E704DE3" w:rsidR="00C619FC" w:rsidRPr="00C619FC" w:rsidRDefault="00C619FC" w:rsidP="0032533C">
      <w:pPr>
        <w:pStyle w:val="ListParagraph"/>
        <w:numPr>
          <w:ilvl w:val="0"/>
          <w:numId w:val="43"/>
        </w:numPr>
        <w:spacing w:after="0" w:line="240" w:lineRule="auto"/>
      </w:pPr>
      <w:r w:rsidRPr="00B50B50">
        <w:t>Contrast</w:t>
      </w:r>
    </w:p>
    <w:p w14:paraId="273D4268" w14:textId="77777777" w:rsidR="00C619FC" w:rsidRPr="00C619FC" w:rsidRDefault="00C619FC" w:rsidP="0032533C">
      <w:pPr>
        <w:pStyle w:val="ListParagraph"/>
        <w:numPr>
          <w:ilvl w:val="0"/>
          <w:numId w:val="43"/>
        </w:numPr>
        <w:spacing w:after="0" w:line="240" w:lineRule="auto"/>
      </w:pPr>
      <w:r w:rsidRPr="00C619FC">
        <w:t>Critique </w:t>
      </w:r>
    </w:p>
    <w:p w14:paraId="74296605" w14:textId="77777777" w:rsidR="00C619FC" w:rsidRPr="00C619FC" w:rsidRDefault="00C619FC" w:rsidP="0032533C">
      <w:pPr>
        <w:pStyle w:val="ListParagraph"/>
        <w:numPr>
          <w:ilvl w:val="0"/>
          <w:numId w:val="43"/>
        </w:numPr>
        <w:spacing w:after="0" w:line="240" w:lineRule="auto"/>
      </w:pPr>
      <w:r w:rsidRPr="00C619FC">
        <w:t>Define </w:t>
      </w:r>
    </w:p>
    <w:p w14:paraId="733BD0A3" w14:textId="77777777" w:rsidR="00C619FC" w:rsidRPr="00C619FC" w:rsidRDefault="00C619FC" w:rsidP="0032533C">
      <w:pPr>
        <w:pStyle w:val="ListParagraph"/>
        <w:numPr>
          <w:ilvl w:val="0"/>
          <w:numId w:val="43"/>
        </w:numPr>
        <w:spacing w:after="0" w:line="240" w:lineRule="auto"/>
      </w:pPr>
      <w:r w:rsidRPr="00C619FC">
        <w:t>Describe </w:t>
      </w:r>
    </w:p>
    <w:p w14:paraId="58C0031C" w14:textId="77777777" w:rsidR="00C619FC" w:rsidRPr="00C619FC" w:rsidRDefault="00C619FC" w:rsidP="0032533C">
      <w:pPr>
        <w:pStyle w:val="ListParagraph"/>
        <w:numPr>
          <w:ilvl w:val="0"/>
          <w:numId w:val="43"/>
        </w:numPr>
        <w:spacing w:after="0" w:line="240" w:lineRule="auto"/>
      </w:pPr>
      <w:r w:rsidRPr="00C619FC">
        <w:t>Discuss </w:t>
      </w:r>
    </w:p>
    <w:p w14:paraId="594439CA" w14:textId="77777777" w:rsidR="00C619FC" w:rsidRPr="00C619FC" w:rsidRDefault="00C619FC" w:rsidP="0032533C">
      <w:pPr>
        <w:pStyle w:val="ListParagraph"/>
        <w:numPr>
          <w:ilvl w:val="0"/>
          <w:numId w:val="43"/>
        </w:numPr>
        <w:spacing w:after="0" w:line="240" w:lineRule="auto"/>
      </w:pPr>
      <w:r w:rsidRPr="00C619FC">
        <w:t>Inform </w:t>
      </w:r>
    </w:p>
    <w:p w14:paraId="2969D473" w14:textId="77777777" w:rsidR="00C619FC" w:rsidRPr="00C619FC" w:rsidRDefault="00C619FC" w:rsidP="0032533C">
      <w:pPr>
        <w:pStyle w:val="ListParagraph"/>
        <w:numPr>
          <w:ilvl w:val="0"/>
          <w:numId w:val="43"/>
        </w:numPr>
        <w:spacing w:after="0" w:line="240" w:lineRule="auto"/>
      </w:pPr>
      <w:r w:rsidRPr="00C619FC">
        <w:t>Persuade </w:t>
      </w:r>
    </w:p>
    <w:p w14:paraId="5C07FFFD" w14:textId="77777777" w:rsidR="00C619FC" w:rsidRPr="00C619FC" w:rsidRDefault="00C619FC" w:rsidP="0032533C">
      <w:pPr>
        <w:pStyle w:val="ListParagraph"/>
        <w:numPr>
          <w:ilvl w:val="0"/>
          <w:numId w:val="43"/>
        </w:numPr>
        <w:spacing w:after="0" w:line="240" w:lineRule="auto"/>
      </w:pPr>
      <w:r w:rsidRPr="00C619FC">
        <w:t>Propose </w:t>
      </w:r>
    </w:p>
    <w:p w14:paraId="39F4804D" w14:textId="77777777" w:rsidR="00C619FC" w:rsidRPr="00C619FC" w:rsidRDefault="00C619FC" w:rsidP="0032533C">
      <w:pPr>
        <w:pStyle w:val="ListParagraph"/>
        <w:numPr>
          <w:ilvl w:val="0"/>
          <w:numId w:val="43"/>
        </w:numPr>
        <w:spacing w:after="0" w:line="240" w:lineRule="auto"/>
      </w:pPr>
      <w:r w:rsidRPr="00C619FC">
        <w:t>Synthesize </w:t>
      </w:r>
    </w:p>
    <w:p w14:paraId="73EAD952" w14:textId="77777777" w:rsidR="00C619FC" w:rsidRPr="00C619FC" w:rsidRDefault="00C619FC" w:rsidP="0032533C">
      <w:pPr>
        <w:pStyle w:val="ListParagraph"/>
        <w:numPr>
          <w:ilvl w:val="0"/>
          <w:numId w:val="43"/>
        </w:numPr>
        <w:spacing w:after="0" w:line="240" w:lineRule="auto"/>
      </w:pPr>
      <w:r w:rsidRPr="00C619FC">
        <w:t>Research  </w:t>
      </w:r>
    </w:p>
    <w:p w14:paraId="13A00658" w14:textId="77777777" w:rsidR="00C619FC" w:rsidRPr="00C619FC" w:rsidRDefault="00C619FC" w:rsidP="0032533C">
      <w:pPr>
        <w:pStyle w:val="ListParagraph"/>
        <w:numPr>
          <w:ilvl w:val="0"/>
          <w:numId w:val="43"/>
        </w:numPr>
        <w:spacing w:after="0" w:line="240" w:lineRule="auto"/>
      </w:pPr>
      <w:r w:rsidRPr="00C619FC">
        <w:t>Rebut </w:t>
      </w:r>
    </w:p>
    <w:p w14:paraId="7D2012A4" w14:textId="77777777" w:rsidR="00C619FC" w:rsidRPr="00C619FC" w:rsidRDefault="00C619FC" w:rsidP="0032533C">
      <w:pPr>
        <w:pStyle w:val="ListParagraph"/>
        <w:numPr>
          <w:ilvl w:val="0"/>
          <w:numId w:val="43"/>
        </w:numPr>
        <w:spacing w:after="0" w:line="240" w:lineRule="auto"/>
      </w:pPr>
      <w:r w:rsidRPr="00C619FC">
        <w:t>Respond </w:t>
      </w:r>
    </w:p>
    <w:p w14:paraId="47968CA6" w14:textId="283C9DD8" w:rsidR="00C619FC" w:rsidRPr="00B50B50" w:rsidRDefault="00C619FC" w:rsidP="0032533C">
      <w:pPr>
        <w:pStyle w:val="ListParagraph"/>
        <w:numPr>
          <w:ilvl w:val="0"/>
          <w:numId w:val="43"/>
        </w:numPr>
        <w:spacing w:after="0" w:line="240" w:lineRule="auto"/>
        <w:sectPr w:rsidR="00C619FC" w:rsidRPr="00B50B50" w:rsidSect="0032533C">
          <w:type w:val="continuous"/>
          <w:pgSz w:w="12240" w:h="15840"/>
          <w:pgMar w:top="432" w:right="2250" w:bottom="1440" w:left="2880" w:header="720" w:footer="720" w:gutter="0"/>
          <w:cols w:num="3" w:space="135"/>
          <w:docGrid w:linePitch="360"/>
        </w:sectPr>
      </w:pPr>
      <w:r w:rsidRPr="00C619FC">
        <w:t>Summarize</w:t>
      </w:r>
    </w:p>
    <w:p w14:paraId="56AB9BDE" w14:textId="6D34176F" w:rsidR="00C619FC" w:rsidRPr="0032533C" w:rsidRDefault="00C619FC" w:rsidP="0032533C">
      <w:pPr>
        <w:spacing w:before="240"/>
        <w:ind w:left="720"/>
      </w:pPr>
      <w:r w:rsidRPr="0032533C">
        <w:rPr>
          <w:rStyle w:val="Heading3Char"/>
        </w:rPr>
        <w:t>Other Cues:</w:t>
      </w:r>
      <w:r w:rsidRPr="0032533C">
        <w:t xml:space="preserve"> Pay special attention to </w:t>
      </w:r>
      <w:r w:rsidRPr="005F47C6">
        <w:rPr>
          <w:b/>
          <w:bCs/>
        </w:rPr>
        <w:t>bold words</w:t>
      </w:r>
      <w:r w:rsidRPr="0032533C">
        <w:t xml:space="preserve">, CAPITAL LETTERS, </w:t>
      </w:r>
      <w:r w:rsidRPr="005F47C6">
        <w:rPr>
          <w:i/>
          <w:iCs/>
        </w:rPr>
        <w:t>italics</w:t>
      </w:r>
      <w:r w:rsidRPr="0032533C">
        <w:t xml:space="preserve">, and </w:t>
      </w:r>
      <w:r w:rsidRPr="005F47C6">
        <w:rPr>
          <w:u w:val="single"/>
        </w:rPr>
        <w:t>underlined phrases.</w:t>
      </w:r>
      <w:r w:rsidRPr="0032533C">
        <w:t xml:space="preserve"> Your instructor is trying to let you know that this part is very important! </w:t>
      </w:r>
    </w:p>
    <w:p w14:paraId="0F34105C" w14:textId="77777777" w:rsidR="00C619FC" w:rsidRPr="00B50B50" w:rsidRDefault="00C619FC" w:rsidP="00B36174">
      <w:pPr>
        <w:pStyle w:val="Heading2"/>
        <w:ind w:left="360"/>
      </w:pPr>
      <w:r w:rsidRPr="00B50B50">
        <w:t>Know the Professor </w:t>
      </w:r>
    </w:p>
    <w:p w14:paraId="5B64652C" w14:textId="77777777" w:rsidR="00C619FC" w:rsidRPr="0032533C" w:rsidRDefault="00C619FC" w:rsidP="0032533C">
      <w:pPr>
        <w:ind w:left="720"/>
      </w:pPr>
      <w:r w:rsidRPr="0032533C">
        <w:rPr>
          <w:rStyle w:val="Heading3Char"/>
        </w:rPr>
        <w:t>Feedback from Previous Assignments:</w:t>
      </w:r>
      <w:r w:rsidRPr="0032533C">
        <w:t xml:space="preserve"> What elements from last assignment overlap with this assignment? What feedback did you get about those things? </w:t>
      </w:r>
    </w:p>
    <w:p w14:paraId="358A3B53" w14:textId="77777777" w:rsidR="00C619FC" w:rsidRPr="0032533C" w:rsidRDefault="00C619FC" w:rsidP="0032533C">
      <w:pPr>
        <w:ind w:left="720"/>
      </w:pPr>
      <w:r w:rsidRPr="0032533C">
        <w:rPr>
          <w:rStyle w:val="Heading3Char"/>
        </w:rPr>
        <w:t>Class Notes:</w:t>
      </w:r>
      <w:r w:rsidRPr="0032533C">
        <w:t xml:space="preserve"> What did the instructor focus on in class when introducing the assignment? </w:t>
      </w:r>
    </w:p>
    <w:p w14:paraId="53B3D8D4" w14:textId="31879EC3" w:rsidR="59DB698D" w:rsidRPr="0032533C" w:rsidRDefault="00C619FC" w:rsidP="0032533C">
      <w:pPr>
        <w:ind w:left="720"/>
      </w:pPr>
      <w:r w:rsidRPr="0032533C">
        <w:rPr>
          <w:rStyle w:val="Heading3Char"/>
        </w:rPr>
        <w:t>Clarification:</w:t>
      </w:r>
      <w:r w:rsidRPr="0032533C">
        <w:t xml:space="preserve"> What answers to questions have you and your classmates </w:t>
      </w:r>
      <w:proofErr w:type="gramStart"/>
      <w:r w:rsidRPr="0032533C">
        <w:t>gotten</w:t>
      </w:r>
      <w:proofErr w:type="gramEnd"/>
      <w:r w:rsidRPr="0032533C">
        <w:t xml:space="preserve"> about this assignment? Do you need to ask any more questions? </w:t>
      </w:r>
    </w:p>
    <w:sectPr w:rsidR="59DB698D" w:rsidRPr="0032533C" w:rsidSect="00B36174">
      <w:type w:val="continuous"/>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D95E8" w14:textId="77777777" w:rsidR="00F55F71" w:rsidRDefault="00F55F71" w:rsidP="003F6EAE">
      <w:pPr>
        <w:spacing w:after="0" w:line="240" w:lineRule="auto"/>
      </w:pPr>
      <w:r>
        <w:separator/>
      </w:r>
    </w:p>
  </w:endnote>
  <w:endnote w:type="continuationSeparator" w:id="0">
    <w:p w14:paraId="6BE968E0" w14:textId="77777777" w:rsidR="00F55F71" w:rsidRDefault="00F55F71" w:rsidP="003F6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75D8A" w14:textId="70251045" w:rsidR="003F6EAE" w:rsidRDefault="003F6EAE" w:rsidP="00DC5ECF">
    <w:pPr>
      <w:pStyle w:val="Subtit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33EEB" w14:textId="77777777" w:rsidR="00F55F71" w:rsidRDefault="00F55F71" w:rsidP="003F6EAE">
      <w:pPr>
        <w:spacing w:after="0" w:line="240" w:lineRule="auto"/>
      </w:pPr>
      <w:r>
        <w:separator/>
      </w:r>
    </w:p>
  </w:footnote>
  <w:footnote w:type="continuationSeparator" w:id="0">
    <w:p w14:paraId="39B5B4B7" w14:textId="77777777" w:rsidR="00F55F71" w:rsidRDefault="00F55F71" w:rsidP="003F6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6E0E" w14:textId="21B3BC75" w:rsidR="00871960" w:rsidRDefault="00871960">
    <w:pPr>
      <w:pStyle w:val="Header"/>
    </w:pPr>
    <w:r>
      <w:rPr>
        <w:noProof/>
      </w:rPr>
      <w:drawing>
        <wp:inline distT="0" distB="0" distL="0" distR="0" wp14:anchorId="0751A9DA" wp14:editId="20769267">
          <wp:extent cx="2194559" cy="731520"/>
          <wp:effectExtent l="0" t="0" r="0" b="0"/>
          <wp:docPr id="1276803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965695" name="Picture 493965695"/>
                  <pic:cNvPicPr/>
                </pic:nvPicPr>
                <pic:blipFill>
                  <a:blip r:embed="rId1">
                    <a:extLst>
                      <a:ext uri="{28A0092B-C50C-407E-A947-70E740481C1C}">
                        <a14:useLocalDpi xmlns:a14="http://schemas.microsoft.com/office/drawing/2010/main" val="0"/>
                      </a:ext>
                    </a:extLst>
                  </a:blip>
                  <a:stretch>
                    <a:fillRect/>
                  </a:stretch>
                </pic:blipFill>
                <pic:spPr>
                  <a:xfrm>
                    <a:off x="0" y="0"/>
                    <a:ext cx="2194559" cy="7315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2101"/>
    <w:multiLevelType w:val="multilevel"/>
    <w:tmpl w:val="DC94A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F4E59"/>
    <w:multiLevelType w:val="multilevel"/>
    <w:tmpl w:val="E4563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91D8F"/>
    <w:multiLevelType w:val="multilevel"/>
    <w:tmpl w:val="4FD2A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00379D"/>
    <w:multiLevelType w:val="multilevel"/>
    <w:tmpl w:val="7A72F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FC017A"/>
    <w:multiLevelType w:val="multilevel"/>
    <w:tmpl w:val="B000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1E2990"/>
    <w:multiLevelType w:val="hybridMultilevel"/>
    <w:tmpl w:val="4D1206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E01E72"/>
    <w:multiLevelType w:val="multilevel"/>
    <w:tmpl w:val="5BE6F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732440"/>
    <w:multiLevelType w:val="multilevel"/>
    <w:tmpl w:val="C9FED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511CFB"/>
    <w:multiLevelType w:val="multilevel"/>
    <w:tmpl w:val="0F547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3A52D9"/>
    <w:multiLevelType w:val="multilevel"/>
    <w:tmpl w:val="101E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F40AC"/>
    <w:multiLevelType w:val="multilevel"/>
    <w:tmpl w:val="8CF4E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082CA3"/>
    <w:multiLevelType w:val="multilevel"/>
    <w:tmpl w:val="2DF68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69387E"/>
    <w:multiLevelType w:val="multilevel"/>
    <w:tmpl w:val="119C0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99421E"/>
    <w:multiLevelType w:val="multilevel"/>
    <w:tmpl w:val="93D2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0D6173"/>
    <w:multiLevelType w:val="multilevel"/>
    <w:tmpl w:val="66DA5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6D7159"/>
    <w:multiLevelType w:val="multilevel"/>
    <w:tmpl w:val="54AC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CD0D44"/>
    <w:multiLevelType w:val="multilevel"/>
    <w:tmpl w:val="2B1E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3E175A"/>
    <w:multiLevelType w:val="multilevel"/>
    <w:tmpl w:val="2CF07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E75051"/>
    <w:multiLevelType w:val="multilevel"/>
    <w:tmpl w:val="E80E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5B3995"/>
    <w:multiLevelType w:val="multilevel"/>
    <w:tmpl w:val="9ACE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433512"/>
    <w:multiLevelType w:val="multilevel"/>
    <w:tmpl w:val="80A0F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BD51E1"/>
    <w:multiLevelType w:val="multilevel"/>
    <w:tmpl w:val="EBFC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EF6694"/>
    <w:multiLevelType w:val="multilevel"/>
    <w:tmpl w:val="3590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575EEE"/>
    <w:multiLevelType w:val="multilevel"/>
    <w:tmpl w:val="42EC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141985"/>
    <w:multiLevelType w:val="multilevel"/>
    <w:tmpl w:val="87F6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8B52E5"/>
    <w:multiLevelType w:val="multilevel"/>
    <w:tmpl w:val="BBF6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FD23BE"/>
    <w:multiLevelType w:val="multilevel"/>
    <w:tmpl w:val="D58E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7D5314"/>
    <w:multiLevelType w:val="multilevel"/>
    <w:tmpl w:val="E3720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FD0943"/>
    <w:multiLevelType w:val="multilevel"/>
    <w:tmpl w:val="14F8D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FE78A0"/>
    <w:multiLevelType w:val="multilevel"/>
    <w:tmpl w:val="B07E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E91D1A"/>
    <w:multiLevelType w:val="multilevel"/>
    <w:tmpl w:val="67F6D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941EF1"/>
    <w:multiLevelType w:val="multilevel"/>
    <w:tmpl w:val="714AB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05581F"/>
    <w:multiLevelType w:val="multilevel"/>
    <w:tmpl w:val="BCC42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7A6CA1"/>
    <w:multiLevelType w:val="multilevel"/>
    <w:tmpl w:val="8FC4F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FB3224"/>
    <w:multiLevelType w:val="multilevel"/>
    <w:tmpl w:val="B172F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573D51"/>
    <w:multiLevelType w:val="multilevel"/>
    <w:tmpl w:val="0B52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1D452A"/>
    <w:multiLevelType w:val="multilevel"/>
    <w:tmpl w:val="49E43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5E1DB3"/>
    <w:multiLevelType w:val="multilevel"/>
    <w:tmpl w:val="2E946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9A4B75"/>
    <w:multiLevelType w:val="multilevel"/>
    <w:tmpl w:val="05D89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5415C1"/>
    <w:multiLevelType w:val="multilevel"/>
    <w:tmpl w:val="8C3C6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096130"/>
    <w:multiLevelType w:val="multilevel"/>
    <w:tmpl w:val="70DC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CB3934"/>
    <w:multiLevelType w:val="multilevel"/>
    <w:tmpl w:val="9BAC9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A00429"/>
    <w:multiLevelType w:val="multilevel"/>
    <w:tmpl w:val="9FEEE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928273">
    <w:abstractNumId w:val="33"/>
  </w:num>
  <w:num w:numId="2" w16cid:durableId="694842501">
    <w:abstractNumId w:val="24"/>
  </w:num>
  <w:num w:numId="3" w16cid:durableId="1806775321">
    <w:abstractNumId w:val="29"/>
  </w:num>
  <w:num w:numId="4" w16cid:durableId="1247767882">
    <w:abstractNumId w:val="36"/>
  </w:num>
  <w:num w:numId="5" w16cid:durableId="2006088386">
    <w:abstractNumId w:val="2"/>
  </w:num>
  <w:num w:numId="6" w16cid:durableId="127213876">
    <w:abstractNumId w:val="16"/>
  </w:num>
  <w:num w:numId="7" w16cid:durableId="1346050741">
    <w:abstractNumId w:val="8"/>
  </w:num>
  <w:num w:numId="8" w16cid:durableId="1739789751">
    <w:abstractNumId w:val="31"/>
  </w:num>
  <w:num w:numId="9" w16cid:durableId="764769569">
    <w:abstractNumId w:val="25"/>
  </w:num>
  <w:num w:numId="10" w16cid:durableId="1880779283">
    <w:abstractNumId w:val="22"/>
  </w:num>
  <w:num w:numId="11" w16cid:durableId="1974094343">
    <w:abstractNumId w:val="20"/>
  </w:num>
  <w:num w:numId="12" w16cid:durableId="1153374763">
    <w:abstractNumId w:val="19"/>
  </w:num>
  <w:num w:numId="13" w16cid:durableId="1504975969">
    <w:abstractNumId w:val="6"/>
  </w:num>
  <w:num w:numId="14" w16cid:durableId="223103998">
    <w:abstractNumId w:val="34"/>
  </w:num>
  <w:num w:numId="15" w16cid:durableId="705831782">
    <w:abstractNumId w:val="32"/>
  </w:num>
  <w:num w:numId="16" w16cid:durableId="1300719198">
    <w:abstractNumId w:val="17"/>
  </w:num>
  <w:num w:numId="17" w16cid:durableId="73862672">
    <w:abstractNumId w:val="1"/>
  </w:num>
  <w:num w:numId="18" w16cid:durableId="934287233">
    <w:abstractNumId w:val="15"/>
  </w:num>
  <w:num w:numId="19" w16cid:durableId="1550335215">
    <w:abstractNumId w:val="38"/>
  </w:num>
  <w:num w:numId="20" w16cid:durableId="6442162">
    <w:abstractNumId w:val="37"/>
  </w:num>
  <w:num w:numId="21" w16cid:durableId="1696424321">
    <w:abstractNumId w:val="7"/>
  </w:num>
  <w:num w:numId="22" w16cid:durableId="165484294">
    <w:abstractNumId w:val="26"/>
  </w:num>
  <w:num w:numId="23" w16cid:durableId="363210070">
    <w:abstractNumId w:val="35"/>
  </w:num>
  <w:num w:numId="24" w16cid:durableId="2098667341">
    <w:abstractNumId w:val="0"/>
  </w:num>
  <w:num w:numId="25" w16cid:durableId="1315138269">
    <w:abstractNumId w:val="42"/>
  </w:num>
  <w:num w:numId="26" w16cid:durableId="1623607629">
    <w:abstractNumId w:val="41"/>
  </w:num>
  <w:num w:numId="27" w16cid:durableId="1650137043">
    <w:abstractNumId w:val="30"/>
  </w:num>
  <w:num w:numId="28" w16cid:durableId="1788966051">
    <w:abstractNumId w:val="21"/>
  </w:num>
  <w:num w:numId="29" w16cid:durableId="203717237">
    <w:abstractNumId w:val="39"/>
  </w:num>
  <w:num w:numId="30" w16cid:durableId="1497768538">
    <w:abstractNumId w:val="10"/>
  </w:num>
  <w:num w:numId="31" w16cid:durableId="212621906">
    <w:abstractNumId w:val="11"/>
  </w:num>
  <w:num w:numId="32" w16cid:durableId="829907244">
    <w:abstractNumId w:val="27"/>
  </w:num>
  <w:num w:numId="33" w16cid:durableId="379936378">
    <w:abstractNumId w:val="14"/>
  </w:num>
  <w:num w:numId="34" w16cid:durableId="2062438742">
    <w:abstractNumId w:val="18"/>
  </w:num>
  <w:num w:numId="35" w16cid:durableId="1930457806">
    <w:abstractNumId w:val="3"/>
  </w:num>
  <w:num w:numId="36" w16cid:durableId="1933930732">
    <w:abstractNumId w:val="4"/>
  </w:num>
  <w:num w:numId="37" w16cid:durableId="1338537756">
    <w:abstractNumId w:val="28"/>
  </w:num>
  <w:num w:numId="38" w16cid:durableId="952710964">
    <w:abstractNumId w:val="23"/>
  </w:num>
  <w:num w:numId="39" w16cid:durableId="870537118">
    <w:abstractNumId w:val="40"/>
  </w:num>
  <w:num w:numId="40" w16cid:durableId="921377136">
    <w:abstractNumId w:val="9"/>
  </w:num>
  <w:num w:numId="41" w16cid:durableId="1168442281">
    <w:abstractNumId w:val="12"/>
  </w:num>
  <w:num w:numId="42" w16cid:durableId="883102481">
    <w:abstractNumId w:val="13"/>
  </w:num>
  <w:num w:numId="43" w16cid:durableId="7413731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9FC"/>
    <w:rsid w:val="000317CD"/>
    <w:rsid w:val="0032533C"/>
    <w:rsid w:val="00384AA9"/>
    <w:rsid w:val="003F6EAE"/>
    <w:rsid w:val="005F47C6"/>
    <w:rsid w:val="006B3528"/>
    <w:rsid w:val="00871960"/>
    <w:rsid w:val="00B36174"/>
    <w:rsid w:val="00B50B50"/>
    <w:rsid w:val="00C619FC"/>
    <w:rsid w:val="00DC5ECF"/>
    <w:rsid w:val="00E675B6"/>
    <w:rsid w:val="00F55F71"/>
    <w:rsid w:val="00F75353"/>
    <w:rsid w:val="00F8382E"/>
    <w:rsid w:val="00FB57EE"/>
    <w:rsid w:val="2D43BCCE"/>
    <w:rsid w:val="2D83DEF9"/>
    <w:rsid w:val="50F5892D"/>
    <w:rsid w:val="59DB6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E1114"/>
  <w15:chartTrackingRefBased/>
  <w15:docId w15:val="{6A427652-4F24-4653-9D42-DA8D8A0CF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B50"/>
    <w:rPr>
      <w:rFonts w:asciiTheme="majorHAnsi" w:hAnsiTheme="majorHAnsi"/>
    </w:rPr>
  </w:style>
  <w:style w:type="paragraph" w:styleId="Heading1">
    <w:name w:val="heading 1"/>
    <w:basedOn w:val="paragraph"/>
    <w:next w:val="Normal"/>
    <w:link w:val="Heading1Char"/>
    <w:uiPriority w:val="9"/>
    <w:qFormat/>
    <w:rsid w:val="00C619FC"/>
    <w:pPr>
      <w:spacing w:before="0" w:beforeAutospacing="0" w:after="0" w:afterAutospacing="0" w:line="276" w:lineRule="auto"/>
      <w:jc w:val="center"/>
      <w:textAlignment w:val="baseline"/>
      <w:outlineLvl w:val="0"/>
    </w:pPr>
    <w:rPr>
      <w:rFonts w:asciiTheme="majorHAnsi" w:eastAsiaTheme="majorEastAsia" w:hAnsiTheme="majorHAnsi" w:cs="Calibri Light"/>
      <w:b/>
      <w:bCs/>
      <w:color w:val="C00000"/>
      <w:sz w:val="56"/>
      <w:szCs w:val="56"/>
    </w:rPr>
  </w:style>
  <w:style w:type="paragraph" w:styleId="Heading2">
    <w:name w:val="heading 2"/>
    <w:basedOn w:val="paragraph"/>
    <w:next w:val="Normal"/>
    <w:link w:val="Heading2Char"/>
    <w:uiPriority w:val="9"/>
    <w:unhideWhenUsed/>
    <w:qFormat/>
    <w:rsid w:val="00B50B50"/>
    <w:pPr>
      <w:spacing w:before="40" w:beforeAutospacing="0" w:after="0" w:afterAutospacing="0" w:line="276" w:lineRule="auto"/>
      <w:textAlignment w:val="baseline"/>
      <w:outlineLvl w:val="1"/>
    </w:pPr>
    <w:rPr>
      <w:rFonts w:asciiTheme="majorHAnsi" w:eastAsiaTheme="majorEastAsia" w:hAnsiTheme="majorHAnsi"/>
      <w:b/>
      <w:bCs/>
      <w:sz w:val="26"/>
      <w:szCs w:val="26"/>
    </w:rPr>
  </w:style>
  <w:style w:type="paragraph" w:styleId="Heading3">
    <w:name w:val="heading 3"/>
    <w:basedOn w:val="paragraph"/>
    <w:next w:val="Normal"/>
    <w:link w:val="Heading3Char"/>
    <w:uiPriority w:val="9"/>
    <w:unhideWhenUsed/>
    <w:qFormat/>
    <w:rsid w:val="00C619FC"/>
    <w:pPr>
      <w:spacing w:before="0" w:beforeAutospacing="0" w:after="160" w:afterAutospacing="0" w:line="276" w:lineRule="auto"/>
      <w:ind w:left="720"/>
      <w:textAlignment w:val="baseline"/>
      <w:outlineLvl w:val="2"/>
    </w:pPr>
    <w:rPr>
      <w:rFonts w:asciiTheme="majorHAnsi" w:eastAsiaTheme="majorEastAsia" w:hAnsiTheme="majorHAnsi"/>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619FC"/>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C619FC"/>
  </w:style>
  <w:style w:type="character" w:customStyle="1" w:styleId="eop">
    <w:name w:val="eop"/>
    <w:basedOn w:val="DefaultParagraphFont"/>
    <w:rsid w:val="00C619FC"/>
  </w:style>
  <w:style w:type="character" w:customStyle="1" w:styleId="Heading1Char">
    <w:name w:val="Heading 1 Char"/>
    <w:basedOn w:val="DefaultParagraphFont"/>
    <w:link w:val="Heading1"/>
    <w:uiPriority w:val="9"/>
    <w:rsid w:val="00C619FC"/>
    <w:rPr>
      <w:rFonts w:asciiTheme="majorHAnsi" w:eastAsiaTheme="majorEastAsia" w:hAnsiTheme="majorHAnsi" w:cs="Calibri Light"/>
      <w:b/>
      <w:bCs/>
      <w:color w:val="C00000"/>
      <w:sz w:val="56"/>
      <w:szCs w:val="56"/>
      <w:lang w:eastAsia="en-US"/>
    </w:rPr>
  </w:style>
  <w:style w:type="paragraph" w:styleId="Subtitle">
    <w:name w:val="Subtitle"/>
    <w:basedOn w:val="paragraph"/>
    <w:next w:val="Normal"/>
    <w:link w:val="SubtitleChar"/>
    <w:uiPriority w:val="11"/>
    <w:qFormat/>
    <w:rsid w:val="00C619FC"/>
    <w:pPr>
      <w:spacing w:before="0" w:beforeAutospacing="0" w:after="0" w:afterAutospacing="0" w:line="276" w:lineRule="auto"/>
      <w:jc w:val="center"/>
      <w:textAlignment w:val="baseline"/>
    </w:pPr>
    <w:rPr>
      <w:rFonts w:asciiTheme="majorHAnsi" w:eastAsiaTheme="majorEastAsia" w:hAnsiTheme="majorHAnsi" w:cs="Calibri"/>
      <w:color w:val="5A5A5A"/>
      <w:sz w:val="22"/>
      <w:szCs w:val="22"/>
    </w:rPr>
  </w:style>
  <w:style w:type="character" w:customStyle="1" w:styleId="SubtitleChar">
    <w:name w:val="Subtitle Char"/>
    <w:basedOn w:val="DefaultParagraphFont"/>
    <w:link w:val="Subtitle"/>
    <w:uiPriority w:val="11"/>
    <w:rsid w:val="00C619FC"/>
    <w:rPr>
      <w:rFonts w:asciiTheme="majorHAnsi" w:eastAsiaTheme="majorEastAsia" w:hAnsiTheme="majorHAnsi" w:cs="Calibri"/>
      <w:color w:val="5A5A5A"/>
      <w:sz w:val="22"/>
      <w:szCs w:val="22"/>
      <w:lang w:eastAsia="en-US"/>
    </w:rPr>
  </w:style>
  <w:style w:type="character" w:customStyle="1" w:styleId="Heading2Char">
    <w:name w:val="Heading 2 Char"/>
    <w:basedOn w:val="DefaultParagraphFont"/>
    <w:link w:val="Heading2"/>
    <w:uiPriority w:val="9"/>
    <w:rsid w:val="00B50B50"/>
    <w:rPr>
      <w:rFonts w:asciiTheme="majorHAnsi" w:eastAsiaTheme="majorEastAsia" w:hAnsiTheme="majorHAnsi" w:cs="Times New Roman"/>
      <w:b/>
      <w:bCs/>
      <w:sz w:val="26"/>
      <w:szCs w:val="26"/>
      <w:lang w:eastAsia="en-US"/>
    </w:rPr>
  </w:style>
  <w:style w:type="character" w:customStyle="1" w:styleId="Heading3Char">
    <w:name w:val="Heading 3 Char"/>
    <w:basedOn w:val="DefaultParagraphFont"/>
    <w:link w:val="Heading3"/>
    <w:uiPriority w:val="9"/>
    <w:rsid w:val="00C619FC"/>
    <w:rPr>
      <w:rFonts w:asciiTheme="majorHAnsi" w:eastAsiaTheme="majorEastAsia" w:hAnsiTheme="majorHAnsi" w:cs="Times New Roman"/>
      <w:color w:val="1F3763"/>
      <w:lang w:eastAsia="en-US"/>
    </w:rPr>
  </w:style>
  <w:style w:type="paragraph" w:styleId="NoSpacing">
    <w:name w:val="No Spacing"/>
    <w:uiPriority w:val="1"/>
    <w:qFormat/>
    <w:rsid w:val="00B50B50"/>
    <w:pPr>
      <w:spacing w:after="0" w:line="240" w:lineRule="auto"/>
    </w:pPr>
    <w:rPr>
      <w:rFonts w:asciiTheme="majorHAnsi" w:hAnsiTheme="majorHAnsi"/>
    </w:rPr>
  </w:style>
  <w:style w:type="paragraph" w:styleId="ListParagraph">
    <w:name w:val="List Paragraph"/>
    <w:basedOn w:val="Normal"/>
    <w:uiPriority w:val="34"/>
    <w:qFormat/>
    <w:rsid w:val="00B50B50"/>
    <w:pPr>
      <w:ind w:left="720"/>
      <w:contextualSpacing/>
    </w:pPr>
  </w:style>
  <w:style w:type="paragraph" w:styleId="Header">
    <w:name w:val="header"/>
    <w:basedOn w:val="Normal"/>
    <w:link w:val="HeaderChar"/>
    <w:uiPriority w:val="99"/>
    <w:unhideWhenUsed/>
    <w:rsid w:val="003F6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EAE"/>
    <w:rPr>
      <w:rFonts w:asciiTheme="majorHAnsi" w:hAnsiTheme="majorHAnsi"/>
    </w:rPr>
  </w:style>
  <w:style w:type="paragraph" w:styleId="Footer">
    <w:name w:val="footer"/>
    <w:basedOn w:val="Normal"/>
    <w:link w:val="FooterChar"/>
    <w:uiPriority w:val="99"/>
    <w:unhideWhenUsed/>
    <w:rsid w:val="003F6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EAE"/>
    <w:rPr>
      <w:rFonts w:asciiTheme="majorHAnsi" w:hAnsiTheme="maj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leen\Downloads\Handou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44BA1240C1A34980CD4B106007AAB1" ma:contentTypeVersion="17" ma:contentTypeDescription="Create a new document." ma:contentTypeScope="" ma:versionID="3815e0dbc0706f7326cb45a1e67eaa90">
  <xsd:schema xmlns:xsd="http://www.w3.org/2001/XMLSchema" xmlns:xs="http://www.w3.org/2001/XMLSchema" xmlns:p="http://schemas.microsoft.com/office/2006/metadata/properties" xmlns:ns2="a1a2c968-1c2e-4796-9cfd-87fee8f7693e" xmlns:ns3="b60a4244-ffa4-48f9-a7c2-fe4b681115ed" targetNamespace="http://schemas.microsoft.com/office/2006/metadata/properties" ma:root="true" ma:fieldsID="a2b699966ef6efe8ffa77cb629f3a4d6" ns2:_="" ns3:_="">
    <xsd:import namespace="a1a2c968-1c2e-4796-9cfd-87fee8f7693e"/>
    <xsd:import namespace="b60a4244-ffa4-48f9-a7c2-fe4b681115e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2c968-1c2e-4796-9cfd-87fee8f76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0a4244-ffa4-48f9-a7c2-fe4b681115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6fadabe-da05-4974-b6c0-ff29f77c58c4}" ma:internalName="TaxCatchAll" ma:showField="CatchAllData" ma:web="b60a4244-ffa4-48f9-a7c2-fe4b68111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1a2c968-1c2e-4796-9cfd-87fee8f7693e">
      <Terms xmlns="http://schemas.microsoft.com/office/infopath/2007/PartnerControls"/>
    </lcf76f155ced4ddcb4097134ff3c332f>
    <TaxCatchAll xmlns="b60a4244-ffa4-48f9-a7c2-fe4b681115e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D7C2D-7E11-429D-BAFF-AE0C08298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2c968-1c2e-4796-9cfd-87fee8f7693e"/>
    <ds:schemaRef ds:uri="b60a4244-ffa4-48f9-a7c2-fe4b68111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2C4914-25A5-4F27-9367-74D24664F771}">
  <ds:schemaRefs>
    <ds:schemaRef ds:uri="http://schemas.microsoft.com/sharepoint/v3/contenttype/forms"/>
  </ds:schemaRefs>
</ds:datastoreItem>
</file>

<file path=customXml/itemProps3.xml><?xml version="1.0" encoding="utf-8"?>
<ds:datastoreItem xmlns:ds="http://schemas.openxmlformats.org/officeDocument/2006/customXml" ds:itemID="{A29DBE7B-7D1C-4044-A683-C9A305424B65}">
  <ds:schemaRefs>
    <ds:schemaRef ds:uri="http://schemas.microsoft.com/office/2006/metadata/properties"/>
    <ds:schemaRef ds:uri="http://schemas.microsoft.com/office/infopath/2007/PartnerControls"/>
    <ds:schemaRef ds:uri="a1a2c968-1c2e-4796-9cfd-87fee8f7693e"/>
    <ds:schemaRef ds:uri="b60a4244-ffa4-48f9-a7c2-fe4b681115ed"/>
  </ds:schemaRefs>
</ds:datastoreItem>
</file>

<file path=customXml/itemProps4.xml><?xml version="1.0" encoding="utf-8"?>
<ds:datastoreItem xmlns:ds="http://schemas.openxmlformats.org/officeDocument/2006/customXml" ds:itemID="{16C93E25-4FE1-48C7-A8EB-333EFDE5B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Handout template</Template>
  <TotalTime>7</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Wolfgang Lacey</dc:creator>
  <cp:keywords/>
  <dc:description/>
  <cp:lastModifiedBy>Lou, James J</cp:lastModifiedBy>
  <cp:revision>5</cp:revision>
  <dcterms:created xsi:type="dcterms:W3CDTF">2026-07-14T19:10:00Z</dcterms:created>
  <dcterms:modified xsi:type="dcterms:W3CDTF">2026-07-27T21:42:00Z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0x010100BC44BA1240C1A34980CD4B106007AAB1</vt:lpwstr>
  </property>
  <property fmtid="{D5CDD505-2E9C-101B-9397-08002B2CF9AE}" pid="3" name="MediaServiceImageTags">
    <vt:lpwstr/>
  </property>
</Properties>
</file>